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88" w:type="dxa"/>
        <w:tblLayout w:type="fixed"/>
        <w:tblLook w:val="0000" w:firstRow="0" w:lastRow="0" w:firstColumn="0" w:lastColumn="0" w:noHBand="0" w:noVBand="0"/>
      </w:tblPr>
      <w:tblGrid>
        <w:gridCol w:w="4698"/>
        <w:gridCol w:w="4890"/>
      </w:tblGrid>
      <w:tr w:rsidR="00C91772" w:rsidRPr="0082275A" w14:paraId="09480A5F" w14:textId="77777777" w:rsidTr="00C91772">
        <w:tc>
          <w:tcPr>
            <w:tcW w:w="4698" w:type="dxa"/>
            <w:tcMar>
              <w:top w:w="0" w:type="dxa"/>
            </w:tcMar>
          </w:tcPr>
          <w:p w14:paraId="7A57229D" w14:textId="77777777" w:rsidR="00C91772" w:rsidRPr="0082275A" w:rsidRDefault="00C91772" w:rsidP="00661CC1">
            <w:pPr>
              <w:tabs>
                <w:tab w:val="left" w:pos="6005"/>
              </w:tabs>
              <w:rPr>
                <w:rFonts w:cs="Arial"/>
                <w:sz w:val="22"/>
                <w:szCs w:val="22"/>
              </w:rPr>
            </w:pPr>
          </w:p>
          <w:p w14:paraId="7BD7EAAD" w14:textId="77777777" w:rsidR="00C91772" w:rsidRPr="0082275A" w:rsidRDefault="00C91772" w:rsidP="00661CC1">
            <w:pPr>
              <w:tabs>
                <w:tab w:val="left" w:pos="6005"/>
              </w:tabs>
              <w:rPr>
                <w:rFonts w:cs="Arial"/>
                <w:sz w:val="22"/>
                <w:szCs w:val="22"/>
              </w:rPr>
            </w:pPr>
          </w:p>
          <w:p w14:paraId="4A0F7716" w14:textId="540654A0" w:rsidR="00C91772" w:rsidRPr="0082275A" w:rsidRDefault="00C91772" w:rsidP="00661CC1">
            <w:pPr>
              <w:tabs>
                <w:tab w:val="left" w:pos="6005"/>
              </w:tabs>
              <w:rPr>
                <w:rFonts w:cs="Arial"/>
                <w:sz w:val="20"/>
              </w:rPr>
            </w:pPr>
          </w:p>
          <w:p w14:paraId="4E585C56" w14:textId="77777777" w:rsidR="00C91772" w:rsidRPr="0082275A" w:rsidRDefault="00C91772" w:rsidP="00661CC1">
            <w:pPr>
              <w:tabs>
                <w:tab w:val="left" w:pos="6005"/>
              </w:tabs>
              <w:rPr>
                <w:rFonts w:cs="Arial"/>
                <w:szCs w:val="24"/>
              </w:rPr>
            </w:pPr>
          </w:p>
        </w:tc>
        <w:tc>
          <w:tcPr>
            <w:tcW w:w="4890" w:type="dxa"/>
          </w:tcPr>
          <w:p w14:paraId="2EDB24D0" w14:textId="0306970B" w:rsidR="00C91772" w:rsidRPr="0082275A" w:rsidRDefault="00F42C54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b/>
                <w:sz w:val="22"/>
                <w:szCs w:val="22"/>
              </w:rPr>
            </w:pPr>
            <w:r w:rsidRPr="0082275A">
              <w:rPr>
                <w:rFonts w:cs="Arial"/>
                <w:b/>
                <w:sz w:val="22"/>
                <w:szCs w:val="22"/>
              </w:rPr>
              <w:t xml:space="preserve">Public Health Department </w:t>
            </w:r>
          </w:p>
          <w:p w14:paraId="282003AD" w14:textId="77777777" w:rsidR="00C91772" w:rsidRPr="0082275A" w:rsidRDefault="00C91772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</w:p>
          <w:p w14:paraId="6F39BB97" w14:textId="25A6DB14" w:rsidR="00C91772" w:rsidRPr="0082275A" w:rsidRDefault="001664AD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>County Hall</w:t>
            </w:r>
          </w:p>
          <w:p w14:paraId="3A1857E3" w14:textId="45E10BB4" w:rsidR="00C91772" w:rsidRPr="0082275A" w:rsidRDefault="001664AD" w:rsidP="001664AD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>Sessions House</w:t>
            </w:r>
          </w:p>
          <w:p w14:paraId="658ACD95" w14:textId="58477E02" w:rsidR="001664AD" w:rsidRPr="0082275A" w:rsidRDefault="001664AD" w:rsidP="001664AD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>Maidstone</w:t>
            </w:r>
          </w:p>
          <w:p w14:paraId="52F063A6" w14:textId="5717009A" w:rsidR="00C91772" w:rsidRPr="0082275A" w:rsidRDefault="001664AD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>ME14 1XQ</w:t>
            </w:r>
          </w:p>
          <w:p w14:paraId="6B2BBC61" w14:textId="77777777" w:rsidR="00C91772" w:rsidRPr="0082275A" w:rsidRDefault="00C91772" w:rsidP="00C91772">
            <w:pPr>
              <w:tabs>
                <w:tab w:val="left" w:pos="-4098"/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bookmarkStart w:id="0" w:name="Text6"/>
          </w:p>
          <w:bookmarkEnd w:id="0"/>
          <w:p w14:paraId="3CA297BD" w14:textId="64664C2C" w:rsidR="00C91772" w:rsidRPr="0082275A" w:rsidRDefault="00C91772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 xml:space="preserve">Email:   </w:t>
            </w:r>
            <w:bookmarkStart w:id="1" w:name="Text19"/>
            <w:r w:rsidRPr="0082275A">
              <w:rPr>
                <w:rFonts w:cs="Arial"/>
                <w:sz w:val="22"/>
                <w:szCs w:val="22"/>
              </w:rPr>
              <w:t xml:space="preserve"> </w:t>
            </w:r>
            <w:bookmarkEnd w:id="1"/>
            <w:r w:rsidR="001664AD" w:rsidRPr="0082275A">
              <w:rPr>
                <w:rFonts w:cs="Arial"/>
                <w:sz w:val="22"/>
                <w:szCs w:val="22"/>
              </w:rPr>
              <w:t>anjan.ghosh@kent.gov.uk</w:t>
            </w:r>
            <w:r w:rsidRPr="0082275A">
              <w:rPr>
                <w:rFonts w:cs="Arial"/>
                <w:sz w:val="22"/>
                <w:szCs w:val="22"/>
              </w:rPr>
              <w:t xml:space="preserve">  </w:t>
            </w:r>
          </w:p>
          <w:p w14:paraId="44A40241" w14:textId="77777777" w:rsidR="00C91772" w:rsidRPr="0082275A" w:rsidRDefault="00C91772" w:rsidP="00C91772">
            <w:pPr>
              <w:tabs>
                <w:tab w:val="left" w:pos="1302"/>
                <w:tab w:val="left" w:pos="6005"/>
              </w:tabs>
              <w:ind w:left="1302"/>
              <w:rPr>
                <w:rFonts w:cs="Arial"/>
                <w:sz w:val="22"/>
                <w:szCs w:val="22"/>
              </w:rPr>
            </w:pPr>
            <w:bookmarkStart w:id="2" w:name="Text8"/>
          </w:p>
          <w:bookmarkEnd w:id="2"/>
          <w:p w14:paraId="62F75439" w14:textId="36F9F8DA" w:rsidR="00C91772" w:rsidRPr="0082275A" w:rsidRDefault="00F42C54" w:rsidP="00C91772">
            <w:pPr>
              <w:tabs>
                <w:tab w:val="left" w:pos="1302"/>
                <w:tab w:val="left" w:pos="6005"/>
              </w:tabs>
              <w:ind w:left="1302"/>
              <w:rPr>
                <w:rFonts w:cs="Arial"/>
                <w:sz w:val="22"/>
                <w:szCs w:val="22"/>
              </w:rPr>
            </w:pPr>
            <w:r w:rsidRPr="0082275A">
              <w:rPr>
                <w:rFonts w:cs="Arial"/>
                <w:sz w:val="22"/>
                <w:szCs w:val="22"/>
              </w:rPr>
              <w:t>6 December 2022</w:t>
            </w:r>
          </w:p>
          <w:p w14:paraId="4566FC07" w14:textId="77777777" w:rsidR="00C91772" w:rsidRPr="0082275A" w:rsidRDefault="00C91772" w:rsidP="00C91772">
            <w:pPr>
              <w:tabs>
                <w:tab w:val="left" w:pos="1302"/>
                <w:tab w:val="left" w:pos="6005"/>
              </w:tabs>
              <w:ind w:left="1302"/>
              <w:rPr>
                <w:rFonts w:cs="Arial"/>
                <w:sz w:val="20"/>
              </w:rPr>
            </w:pPr>
          </w:p>
          <w:p w14:paraId="1ADF72E9" w14:textId="419E624B" w:rsidR="00C91772" w:rsidRPr="0082275A" w:rsidRDefault="00C91772" w:rsidP="00383C24">
            <w:pPr>
              <w:tabs>
                <w:tab w:val="left" w:pos="1302"/>
                <w:tab w:val="left" w:pos="6005"/>
              </w:tabs>
              <w:ind w:left="1302"/>
              <w:rPr>
                <w:rFonts w:cs="Arial"/>
                <w:sz w:val="20"/>
              </w:rPr>
            </w:pPr>
          </w:p>
        </w:tc>
      </w:tr>
      <w:tr w:rsidR="00C91772" w:rsidRPr="0082275A" w14:paraId="71A0A613" w14:textId="77777777" w:rsidTr="00C91772">
        <w:tc>
          <w:tcPr>
            <w:tcW w:w="4698" w:type="dxa"/>
            <w:tcMar>
              <w:top w:w="0" w:type="dxa"/>
            </w:tcMar>
          </w:tcPr>
          <w:p w14:paraId="63C338EF" w14:textId="77777777" w:rsidR="00383C24" w:rsidRPr="0082275A" w:rsidRDefault="00383C24" w:rsidP="00661CC1">
            <w:pPr>
              <w:tabs>
                <w:tab w:val="left" w:pos="6005"/>
              </w:tabs>
              <w:rPr>
                <w:rFonts w:cs="Arial"/>
                <w:sz w:val="20"/>
              </w:rPr>
            </w:pPr>
          </w:p>
        </w:tc>
        <w:tc>
          <w:tcPr>
            <w:tcW w:w="4890" w:type="dxa"/>
          </w:tcPr>
          <w:p w14:paraId="536C024A" w14:textId="77777777" w:rsidR="00C91772" w:rsidRPr="0082275A" w:rsidRDefault="00C91772" w:rsidP="00C91772">
            <w:pPr>
              <w:tabs>
                <w:tab w:val="left" w:pos="1302"/>
                <w:tab w:val="left" w:pos="6005"/>
              </w:tabs>
              <w:ind w:left="1302" w:hanging="9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171FC480" w14:textId="01FA4238" w:rsidR="00C91772" w:rsidRPr="0082275A" w:rsidRDefault="00C91772" w:rsidP="00C91772">
      <w:pPr>
        <w:rPr>
          <w:rFonts w:cs="Arial"/>
        </w:rPr>
      </w:pPr>
      <w:r w:rsidRPr="0082275A">
        <w:rPr>
          <w:rFonts w:cs="Arial"/>
        </w:rPr>
        <w:t>Dear</w:t>
      </w:r>
      <w:r w:rsidR="00F42C54" w:rsidRPr="0082275A">
        <w:rPr>
          <w:rFonts w:cs="Arial"/>
        </w:rPr>
        <w:t xml:space="preserve"> </w:t>
      </w:r>
      <w:r w:rsidR="001050AE">
        <w:rPr>
          <w:rFonts w:cs="Arial"/>
        </w:rPr>
        <w:t>Parents and Carers,</w:t>
      </w:r>
    </w:p>
    <w:p w14:paraId="3DDCF521" w14:textId="7EEDC217" w:rsidR="00F42C54" w:rsidRDefault="00F42C54" w:rsidP="00C91772">
      <w:pPr>
        <w:rPr>
          <w:rFonts w:cs="Arial"/>
        </w:rPr>
      </w:pPr>
    </w:p>
    <w:p w14:paraId="60B5995B" w14:textId="6F619533" w:rsidR="00556726" w:rsidRDefault="00556726" w:rsidP="00556726">
      <w:pPr>
        <w:rPr>
          <w:rFonts w:cs="Arial"/>
        </w:rPr>
      </w:pPr>
      <w:r w:rsidRPr="00BD1C09">
        <w:rPr>
          <w:rFonts w:cs="Arial"/>
        </w:rPr>
        <w:t xml:space="preserve">As you are aware sadly </w:t>
      </w:r>
      <w:r>
        <w:rPr>
          <w:rFonts w:cs="Arial"/>
        </w:rPr>
        <w:t>a small number of</w:t>
      </w:r>
      <w:r w:rsidRPr="00BD1C09">
        <w:rPr>
          <w:rFonts w:cs="Arial"/>
        </w:rPr>
        <w:t xml:space="preserve"> children have died of invasive Group A Streptococcus (</w:t>
      </w:r>
      <w:proofErr w:type="spellStart"/>
      <w:r w:rsidRPr="00BD1C09">
        <w:rPr>
          <w:rFonts w:cs="Arial"/>
        </w:rPr>
        <w:t>iGAS</w:t>
      </w:r>
      <w:proofErr w:type="spellEnd"/>
      <w:r w:rsidRPr="00BD1C09">
        <w:rPr>
          <w:rFonts w:cs="Arial"/>
        </w:rPr>
        <w:t>) recently</w:t>
      </w:r>
      <w:r>
        <w:rPr>
          <w:rFonts w:cs="Arial"/>
        </w:rPr>
        <w:t>.</w:t>
      </w:r>
      <w:r w:rsidRPr="00BD1C09">
        <w:rPr>
          <w:rFonts w:cs="Arial"/>
        </w:rPr>
        <w:t xml:space="preserve"> I am writing to you</w:t>
      </w:r>
      <w:r>
        <w:rPr>
          <w:rFonts w:cs="Arial"/>
        </w:rPr>
        <w:t xml:space="preserve"> in my role as Director of Public Health at Kent County Council</w:t>
      </w:r>
      <w:r w:rsidRPr="00BD1C09">
        <w:rPr>
          <w:rFonts w:cs="Arial"/>
        </w:rPr>
        <w:t xml:space="preserve"> to provide some background information</w:t>
      </w:r>
      <w:r>
        <w:rPr>
          <w:rFonts w:cs="Arial"/>
        </w:rPr>
        <w:t xml:space="preserve"> to help you manage the </w:t>
      </w:r>
      <w:r w:rsidRPr="00BD1C09">
        <w:rPr>
          <w:rFonts w:cs="Arial"/>
        </w:rPr>
        <w:t>raised level of concern and anxiety among parents</w:t>
      </w:r>
      <w:r>
        <w:rPr>
          <w:rFonts w:cs="Arial"/>
        </w:rPr>
        <w:t xml:space="preserve"> of children in your </w:t>
      </w:r>
      <w:r w:rsidR="000B7EA3">
        <w:rPr>
          <w:rFonts w:cs="Arial"/>
        </w:rPr>
        <w:t>school</w:t>
      </w:r>
    </w:p>
    <w:p w14:paraId="1630C17C" w14:textId="77777777" w:rsidR="00556726" w:rsidRPr="00BD1C09" w:rsidRDefault="00556726" w:rsidP="00556726">
      <w:pPr>
        <w:rPr>
          <w:rFonts w:cs="Arial"/>
        </w:rPr>
      </w:pPr>
    </w:p>
    <w:p w14:paraId="31C91379" w14:textId="677B6AB1" w:rsidR="00556726" w:rsidRDefault="00556726" w:rsidP="00556726">
      <w:pPr>
        <w:rPr>
          <w:rFonts w:cs="Arial"/>
        </w:rPr>
      </w:pPr>
      <w:r>
        <w:rPr>
          <w:rFonts w:cs="Arial"/>
        </w:rPr>
        <w:t>G</w:t>
      </w:r>
      <w:r w:rsidRPr="00BD1C09">
        <w:rPr>
          <w:rFonts w:cs="Arial"/>
        </w:rPr>
        <w:t>roup A streptococci</w:t>
      </w:r>
      <w:r>
        <w:rPr>
          <w:rFonts w:cs="Arial"/>
        </w:rPr>
        <w:t xml:space="preserve"> is a type of bacterium that can cause scarlet fever and although this is rare – it can </w:t>
      </w:r>
      <w:r w:rsidRPr="00BD1C09">
        <w:rPr>
          <w:rFonts w:cs="Arial"/>
        </w:rPr>
        <w:t>get into the bloodstream and cause an illness called invasive Group A strep (</w:t>
      </w:r>
      <w:proofErr w:type="spellStart"/>
      <w:r w:rsidRPr="00BD1C09">
        <w:rPr>
          <w:rFonts w:cs="Arial"/>
        </w:rPr>
        <w:t>iGAS</w:t>
      </w:r>
      <w:proofErr w:type="spellEnd"/>
      <w:r w:rsidRPr="00BD1C09">
        <w:rPr>
          <w:rFonts w:cs="Arial"/>
        </w:rPr>
        <w:t>). Th</w:t>
      </w:r>
      <w:r>
        <w:rPr>
          <w:rFonts w:cs="Arial"/>
        </w:rPr>
        <w:t xml:space="preserve">is can </w:t>
      </w:r>
      <w:r w:rsidRPr="00BD1C09">
        <w:rPr>
          <w:rFonts w:cs="Arial"/>
        </w:rPr>
        <w:t>cause other respiratory and skin infections</w:t>
      </w:r>
      <w:r>
        <w:rPr>
          <w:rFonts w:cs="Arial"/>
        </w:rPr>
        <w:t xml:space="preserve"> too</w:t>
      </w:r>
      <w:r w:rsidRPr="00BD1C09">
        <w:rPr>
          <w:rFonts w:cs="Arial"/>
        </w:rPr>
        <w:t xml:space="preserve"> such as strep throat and impetigo. Scarlet fever itself is usually a mild illness, but it is highly infectious. </w:t>
      </w:r>
      <w:r>
        <w:rPr>
          <w:rFonts w:cs="Arial"/>
        </w:rPr>
        <w:t xml:space="preserve">Further information on Scarlet fever from the NHS is available here </w:t>
      </w:r>
      <w:hyperlink r:id="rId7" w:history="1">
        <w:r w:rsidRPr="00106EB1">
          <w:rPr>
            <w:rStyle w:val="Hyperlink"/>
            <w:rFonts w:cs="Arial"/>
          </w:rPr>
          <w:t>https://www.nhs.uk/conditions/scarlet-fever</w:t>
        </w:r>
      </w:hyperlink>
      <w:r>
        <w:rPr>
          <w:rFonts w:cs="Arial"/>
        </w:rPr>
        <w:t xml:space="preserve"> </w:t>
      </w:r>
    </w:p>
    <w:p w14:paraId="04B8EE6F" w14:textId="77777777" w:rsidR="00556726" w:rsidRDefault="00556726" w:rsidP="00556726">
      <w:pPr>
        <w:rPr>
          <w:rFonts w:cs="Arial"/>
        </w:rPr>
      </w:pPr>
    </w:p>
    <w:p w14:paraId="09FCD384" w14:textId="459FBB8A" w:rsidR="00556726" w:rsidRDefault="00556726" w:rsidP="00556726">
      <w:pPr>
        <w:rPr>
          <w:rFonts w:cs="Arial"/>
          <w:b/>
          <w:bCs/>
          <w:i/>
          <w:iCs/>
        </w:rPr>
      </w:pPr>
      <w:r w:rsidRPr="00A260E0">
        <w:rPr>
          <w:rFonts w:cs="Arial"/>
          <w:b/>
          <w:bCs/>
          <w:i/>
          <w:iCs/>
        </w:rPr>
        <w:t>If a child has scarlet fever, they need to be kept at home until at least 24 hours after the start of antibiotic treatment to avoid spreading the infection to others.</w:t>
      </w:r>
    </w:p>
    <w:p w14:paraId="4D791F76" w14:textId="77777777" w:rsidR="008C6671" w:rsidRDefault="008C6671" w:rsidP="00556726">
      <w:pPr>
        <w:rPr>
          <w:rFonts w:cs="Arial"/>
        </w:rPr>
      </w:pPr>
    </w:p>
    <w:p w14:paraId="1E5DEBF9" w14:textId="51693DEA" w:rsidR="00556726" w:rsidRDefault="00556726" w:rsidP="00556726">
      <w:pPr>
        <w:rPr>
          <w:rFonts w:cs="Arial"/>
        </w:rPr>
      </w:pPr>
      <w:r>
        <w:rPr>
          <w:rFonts w:cs="Arial"/>
        </w:rPr>
        <w:t xml:space="preserve">There </w:t>
      </w:r>
      <w:r w:rsidRPr="00BD1C09">
        <w:rPr>
          <w:rFonts w:cs="Arial"/>
        </w:rPr>
        <w:t xml:space="preserve">are also reports of an increase in lower respiratory tract Group A strep infections in children over the past few weeks, which have caused severe illness. Currently, there is no evidence that a new strain is circulating. The increase is most likely related to high amounts of circulating bacteria and social mixing. </w:t>
      </w:r>
      <w:r>
        <w:rPr>
          <w:rFonts w:cs="Arial"/>
        </w:rPr>
        <w:t>Additionally, t</w:t>
      </w:r>
      <w:r w:rsidRPr="00BD1C09">
        <w:rPr>
          <w:rFonts w:cs="Arial"/>
        </w:rPr>
        <w:t xml:space="preserve">here are lots of viruses </w:t>
      </w:r>
      <w:r>
        <w:rPr>
          <w:rFonts w:cs="Arial"/>
        </w:rPr>
        <w:t xml:space="preserve">circulating </w:t>
      </w:r>
      <w:r w:rsidRPr="00BD1C09">
        <w:rPr>
          <w:rFonts w:cs="Arial"/>
        </w:rPr>
        <w:t>that cause sore throats, colds, and coughs</w:t>
      </w:r>
      <w:r>
        <w:rPr>
          <w:rFonts w:cs="Arial"/>
        </w:rPr>
        <w:t>, most of which should</w:t>
      </w:r>
      <w:r w:rsidRPr="00BD1C09">
        <w:rPr>
          <w:rFonts w:cs="Arial"/>
        </w:rPr>
        <w:t xml:space="preserve"> resolve without medical intervention. However, children can </w:t>
      </w:r>
      <w:r>
        <w:rPr>
          <w:rFonts w:cs="Arial"/>
        </w:rPr>
        <w:t>occasionally</w:t>
      </w:r>
      <w:r w:rsidRPr="00BD1C09">
        <w:rPr>
          <w:rFonts w:cs="Arial"/>
        </w:rPr>
        <w:t xml:space="preserve"> develop a bacterial infection on top of a virus </w:t>
      </w:r>
      <w:r>
        <w:rPr>
          <w:rFonts w:cs="Arial"/>
        </w:rPr>
        <w:t>which</w:t>
      </w:r>
      <w:r w:rsidRPr="00BD1C09">
        <w:rPr>
          <w:rFonts w:cs="Arial"/>
        </w:rPr>
        <w:t xml:space="preserve"> can make them more unwell.</w:t>
      </w:r>
    </w:p>
    <w:p w14:paraId="3323354C" w14:textId="77777777" w:rsidR="00556726" w:rsidRPr="00BD1C09" w:rsidRDefault="00556726" w:rsidP="00556726">
      <w:pPr>
        <w:rPr>
          <w:rFonts w:cs="Arial"/>
        </w:rPr>
      </w:pPr>
    </w:p>
    <w:p w14:paraId="6D40AE87" w14:textId="78CB1ACF" w:rsidR="00556726" w:rsidRPr="00BD1C09" w:rsidRDefault="00556726" w:rsidP="00556726">
      <w:pPr>
        <w:rPr>
          <w:rFonts w:cs="Arial"/>
        </w:rPr>
      </w:pPr>
      <w:r w:rsidRPr="00BD1C09">
        <w:rPr>
          <w:rFonts w:cs="Arial"/>
        </w:rPr>
        <w:t>As a parent, if you feel that your child seems seriously unwell, you should trust your own judgement. Contact NHS 111 or your GP if:</w:t>
      </w:r>
    </w:p>
    <w:p w14:paraId="657459B7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 is getting worse</w:t>
      </w:r>
    </w:p>
    <w:p w14:paraId="3BA2B83E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 is feeding or eating much less than normal</w:t>
      </w:r>
    </w:p>
    <w:p w14:paraId="6C82F88A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lastRenderedPageBreak/>
        <w:t>your child has had a dry nappy for 12 hours or more or shows other signs of dehydration</w:t>
      </w:r>
    </w:p>
    <w:p w14:paraId="7785B40D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baby is under 3 months and has a temperature of 38°C, or is older than 3 months and has a temperature of 39°C or higher</w:t>
      </w:r>
    </w:p>
    <w:p w14:paraId="5F59428B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baby feels hotter than usual when you touch their back or chest, or feels sweaty</w:t>
      </w:r>
    </w:p>
    <w:p w14:paraId="7E5AB705" w14:textId="77777777" w:rsidR="00556726" w:rsidRPr="00422D52" w:rsidRDefault="00556726" w:rsidP="005567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 is very tired or irritable</w:t>
      </w:r>
    </w:p>
    <w:p w14:paraId="792C2390" w14:textId="77777777" w:rsidR="00556726" w:rsidRPr="00422D52" w:rsidRDefault="00556726" w:rsidP="00556726">
      <w:pPr>
        <w:rPr>
          <w:rFonts w:cs="Arial"/>
          <w:szCs w:val="24"/>
        </w:rPr>
      </w:pPr>
      <w:r w:rsidRPr="00422D52">
        <w:rPr>
          <w:rFonts w:cs="Arial"/>
          <w:szCs w:val="24"/>
        </w:rPr>
        <w:t>Call 999 or go to A&amp;E if:</w:t>
      </w:r>
    </w:p>
    <w:p w14:paraId="2D5D491E" w14:textId="77777777" w:rsidR="00556726" w:rsidRPr="00422D52" w:rsidRDefault="00556726" w:rsidP="0055672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 is having difficulty breathing – you may notice grunting noises or their tummy sucking under their ribs</w:t>
      </w:r>
    </w:p>
    <w:p w14:paraId="6ECADCD6" w14:textId="77777777" w:rsidR="00556726" w:rsidRPr="00422D52" w:rsidRDefault="00556726" w:rsidP="0055672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there are pauses when your child breathes</w:t>
      </w:r>
    </w:p>
    <w:p w14:paraId="7786EEE1" w14:textId="77777777" w:rsidR="00556726" w:rsidRPr="00422D52" w:rsidRDefault="00556726" w:rsidP="0055672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child’s skin, tongue or lips are blue</w:t>
      </w:r>
    </w:p>
    <w:p w14:paraId="0E8738BC" w14:textId="0DA5B3C0" w:rsidR="00556726" w:rsidRPr="00422D52" w:rsidRDefault="00556726" w:rsidP="0055672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22D52">
        <w:rPr>
          <w:rFonts w:ascii="Arial" w:hAnsi="Arial" w:cs="Arial"/>
          <w:sz w:val="24"/>
          <w:szCs w:val="24"/>
        </w:rPr>
        <w:t>your child is floppy and will not wake up or stay awake</w:t>
      </w:r>
      <w:bookmarkStart w:id="3" w:name="_GoBack"/>
      <w:bookmarkEnd w:id="3"/>
    </w:p>
    <w:p w14:paraId="1D8EC2AA" w14:textId="77777777" w:rsidR="00556726" w:rsidRPr="00A260E0" w:rsidRDefault="00556726" w:rsidP="00556726">
      <w:pPr>
        <w:rPr>
          <w:rFonts w:cs="Arial"/>
          <w:b/>
          <w:bCs/>
        </w:rPr>
      </w:pPr>
    </w:p>
    <w:p w14:paraId="0E4FFC3A" w14:textId="2C806EF9" w:rsidR="00556726" w:rsidRDefault="00556726" w:rsidP="00556726">
      <w:pPr>
        <w:rPr>
          <w:rFonts w:cs="Arial"/>
        </w:rPr>
      </w:pPr>
      <w:r w:rsidRPr="00BD1C09">
        <w:rPr>
          <w:rFonts w:cs="Arial"/>
        </w:rPr>
        <w:t>The</w:t>
      </w:r>
      <w:r>
        <w:rPr>
          <w:rFonts w:cs="Arial"/>
        </w:rPr>
        <w:t xml:space="preserve"> most</w:t>
      </w:r>
      <w:r w:rsidRPr="00BD1C09">
        <w:rPr>
          <w:rFonts w:cs="Arial"/>
        </w:rPr>
        <w:t xml:space="preserve"> important advice is to talk to a health professional if </w:t>
      </w:r>
      <w:r w:rsidR="001050AE">
        <w:rPr>
          <w:rFonts w:cs="Arial"/>
        </w:rPr>
        <w:t>your</w:t>
      </w:r>
      <w:r w:rsidRPr="00BD1C09">
        <w:rPr>
          <w:rFonts w:cs="Arial"/>
        </w:rPr>
        <w:t xml:space="preserve"> child is showing signs of deterioration after a bout of scarlet fever, a sore throat, or a respiratory infection</w:t>
      </w:r>
      <w:r>
        <w:rPr>
          <w:rFonts w:cs="Arial"/>
        </w:rPr>
        <w:t xml:space="preserve">. Follow the NHS advice for getting the right support at the right time </w:t>
      </w:r>
      <w:hyperlink r:id="rId8" w:history="1">
        <w:r w:rsidRPr="00827006">
          <w:rPr>
            <w:rStyle w:val="Hyperlink"/>
            <w:rFonts w:cs="Arial"/>
          </w:rPr>
          <w:t>www.kentandmedwayccg.nhs.uk/your-health/local-services</w:t>
        </w:r>
      </w:hyperlink>
      <w:r>
        <w:rPr>
          <w:rFonts w:cs="Arial"/>
        </w:rPr>
        <w:t>. In an emergency always call 999.</w:t>
      </w:r>
    </w:p>
    <w:p w14:paraId="613A8B59" w14:textId="77777777" w:rsidR="00556726" w:rsidRPr="00BD1C09" w:rsidRDefault="00556726" w:rsidP="00556726">
      <w:pPr>
        <w:rPr>
          <w:rFonts w:cs="Arial"/>
        </w:rPr>
      </w:pPr>
    </w:p>
    <w:p w14:paraId="2D8BF08C" w14:textId="36D9830A" w:rsidR="00556726" w:rsidRDefault="00556726" w:rsidP="00556726">
      <w:pPr>
        <w:rPr>
          <w:rFonts w:cs="Arial"/>
        </w:rPr>
      </w:pPr>
      <w:r w:rsidRPr="00BD1C09">
        <w:rPr>
          <w:rFonts w:cs="Arial"/>
        </w:rPr>
        <w:t xml:space="preserve">Good hand and respiratory hygiene </w:t>
      </w:r>
      <w:r>
        <w:rPr>
          <w:rFonts w:cs="Arial"/>
        </w:rPr>
        <w:t>can stop</w:t>
      </w:r>
      <w:r w:rsidRPr="00BD1C09">
        <w:rPr>
          <w:rFonts w:cs="Arial"/>
        </w:rPr>
        <w:t xml:space="preserve"> the spread of many bugs. </w:t>
      </w:r>
      <w:r>
        <w:rPr>
          <w:rFonts w:cs="Arial"/>
        </w:rPr>
        <w:t>Children should know</w:t>
      </w:r>
      <w:r w:rsidRPr="00BD1C09">
        <w:rPr>
          <w:rFonts w:cs="Arial"/>
        </w:rPr>
        <w:t xml:space="preserve"> how to wash their hands properly with soap for 20 </w:t>
      </w:r>
      <w:r w:rsidR="00422D52" w:rsidRPr="00BD1C09">
        <w:rPr>
          <w:rFonts w:cs="Arial"/>
        </w:rPr>
        <w:t>seconds and</w:t>
      </w:r>
      <w:r>
        <w:rPr>
          <w:rFonts w:cs="Arial"/>
        </w:rPr>
        <w:t xml:space="preserve"> should be encouraged to always </w:t>
      </w:r>
      <w:r w:rsidRPr="00BD1C09">
        <w:rPr>
          <w:rFonts w:cs="Arial"/>
        </w:rPr>
        <w:t>us</w:t>
      </w:r>
      <w:r>
        <w:rPr>
          <w:rFonts w:cs="Arial"/>
        </w:rPr>
        <w:t>e</w:t>
      </w:r>
      <w:r w:rsidRPr="00BD1C09">
        <w:rPr>
          <w:rFonts w:cs="Arial"/>
        </w:rPr>
        <w:t xml:space="preserve"> a tissue to catch coughs and sneezes</w:t>
      </w:r>
      <w:r>
        <w:rPr>
          <w:rFonts w:cs="Arial"/>
        </w:rPr>
        <w:t>.</w:t>
      </w:r>
    </w:p>
    <w:p w14:paraId="7D3A0036" w14:textId="77777777" w:rsidR="00556726" w:rsidRDefault="00556726" w:rsidP="00556726">
      <w:pPr>
        <w:rPr>
          <w:rFonts w:cs="Arial"/>
        </w:rPr>
      </w:pPr>
    </w:p>
    <w:p w14:paraId="524D257B" w14:textId="77777777" w:rsidR="00556726" w:rsidRPr="00BD1C09" w:rsidRDefault="00556726" w:rsidP="00556726">
      <w:pPr>
        <w:rPr>
          <w:rFonts w:cs="Arial"/>
        </w:rPr>
      </w:pPr>
    </w:p>
    <w:p w14:paraId="1DBFC6CC" w14:textId="35271ECA" w:rsidR="00556726" w:rsidRDefault="00556726" w:rsidP="00556726">
      <w:pPr>
        <w:rPr>
          <w:rFonts w:cs="Arial"/>
        </w:rPr>
      </w:pPr>
      <w:r>
        <w:rPr>
          <w:rFonts w:cs="Arial"/>
        </w:rPr>
        <w:t>C</w:t>
      </w:r>
      <w:r w:rsidRPr="00BD1C09">
        <w:rPr>
          <w:rFonts w:cs="Arial"/>
        </w:rPr>
        <w:t>ommon respiratory bacteria and viruses circulate</w:t>
      </w:r>
      <w:r>
        <w:rPr>
          <w:rFonts w:cs="Arial"/>
        </w:rPr>
        <w:t xml:space="preserve"> much more in the winter months</w:t>
      </w:r>
      <w:r w:rsidRPr="00BD1C09">
        <w:rPr>
          <w:rFonts w:cs="Arial"/>
        </w:rPr>
        <w:t xml:space="preserve">. Being vigilant and seeking care at the right time will help health care professionals to manage the illness promptly. </w:t>
      </w:r>
    </w:p>
    <w:p w14:paraId="38D4F8EF" w14:textId="77777777" w:rsidR="00556726" w:rsidRDefault="00556726" w:rsidP="00556726">
      <w:pPr>
        <w:rPr>
          <w:rFonts w:cs="Arial"/>
        </w:rPr>
      </w:pPr>
    </w:p>
    <w:p w14:paraId="175BE590" w14:textId="77777777" w:rsidR="00556726" w:rsidRDefault="00556726" w:rsidP="00556726">
      <w:pPr>
        <w:rPr>
          <w:rFonts w:cs="Arial"/>
        </w:rPr>
      </w:pPr>
    </w:p>
    <w:p w14:paraId="129E78A4" w14:textId="301D4EB7" w:rsidR="00F42C54" w:rsidRPr="0082275A" w:rsidRDefault="00F42C54" w:rsidP="00C91772">
      <w:pPr>
        <w:rPr>
          <w:rFonts w:cs="Arial"/>
        </w:rPr>
      </w:pPr>
    </w:p>
    <w:tbl>
      <w:tblPr>
        <w:tblStyle w:val="TableGrid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88"/>
      </w:tblGrid>
      <w:tr w:rsidR="00C91772" w:rsidRPr="0082275A" w14:paraId="77F76029" w14:textId="77777777" w:rsidTr="00264C3A">
        <w:tc>
          <w:tcPr>
            <w:tcW w:w="9588" w:type="dxa"/>
          </w:tcPr>
          <w:p w14:paraId="08D1E97F" w14:textId="77777777" w:rsidR="00C91772" w:rsidRPr="0082275A" w:rsidRDefault="00C91772" w:rsidP="00C91772">
            <w:pPr>
              <w:rPr>
                <w:rFonts w:cs="Arial"/>
              </w:rPr>
            </w:pPr>
          </w:p>
        </w:tc>
      </w:tr>
    </w:tbl>
    <w:p w14:paraId="6830F97B" w14:textId="5184E635" w:rsidR="00C91772" w:rsidRDefault="00C91772" w:rsidP="00C91772">
      <w:pPr>
        <w:rPr>
          <w:rFonts w:cs="Arial"/>
        </w:rPr>
      </w:pPr>
      <w:r w:rsidRPr="0082275A">
        <w:rPr>
          <w:rFonts w:cs="Arial"/>
        </w:rPr>
        <w:t>Yours sincerely</w:t>
      </w:r>
    </w:p>
    <w:p w14:paraId="72805558" w14:textId="405705DB" w:rsidR="00422D52" w:rsidRDefault="00422D52" w:rsidP="00C91772">
      <w:pPr>
        <w:rPr>
          <w:rFonts w:cs="Arial"/>
        </w:rPr>
      </w:pPr>
    </w:p>
    <w:p w14:paraId="65888A2F" w14:textId="3DA85B6F" w:rsidR="00422D52" w:rsidRDefault="001C16FD" w:rsidP="00C91772">
      <w:pPr>
        <w:rPr>
          <w:rFonts w:cs="Arial"/>
        </w:rPr>
      </w:pPr>
      <w:r>
        <w:rPr>
          <w:noProof/>
        </w:rPr>
        <w:drawing>
          <wp:inline distT="0" distB="0" distL="0" distR="0" wp14:anchorId="6BBA145D" wp14:editId="5B649B58">
            <wp:extent cx="1485900" cy="64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BA2D7" w14:textId="163E3669" w:rsidR="00422D52" w:rsidRDefault="00422D52" w:rsidP="00C91772">
      <w:pPr>
        <w:rPr>
          <w:rFonts w:cs="Arial"/>
        </w:rPr>
      </w:pPr>
    </w:p>
    <w:p w14:paraId="392D7FD2" w14:textId="5C1ACC05" w:rsidR="00C91772" w:rsidRPr="0082275A" w:rsidRDefault="00F42C54" w:rsidP="00C91772">
      <w:pPr>
        <w:rPr>
          <w:rFonts w:cs="Arial"/>
          <w:b/>
        </w:rPr>
      </w:pPr>
      <w:r w:rsidRPr="0082275A">
        <w:rPr>
          <w:rFonts w:cs="Arial"/>
          <w:b/>
        </w:rPr>
        <w:t xml:space="preserve">Dr </w:t>
      </w:r>
      <w:proofErr w:type="spellStart"/>
      <w:r w:rsidRPr="0082275A">
        <w:rPr>
          <w:rFonts w:cs="Arial"/>
          <w:b/>
        </w:rPr>
        <w:t>Anjan</w:t>
      </w:r>
      <w:proofErr w:type="spellEnd"/>
      <w:r w:rsidRPr="0082275A">
        <w:rPr>
          <w:rFonts w:cs="Arial"/>
          <w:b/>
        </w:rPr>
        <w:t xml:space="preserve"> Ghosh</w:t>
      </w:r>
      <w:r w:rsidR="00C91772" w:rsidRPr="0082275A">
        <w:rPr>
          <w:rFonts w:cs="Arial"/>
          <w:b/>
        </w:rPr>
        <w:t xml:space="preserve"> </w:t>
      </w:r>
    </w:p>
    <w:p w14:paraId="218D7C40" w14:textId="4E0B268D" w:rsidR="00C91772" w:rsidRPr="0082275A" w:rsidRDefault="0082275A" w:rsidP="00C91772">
      <w:pPr>
        <w:rPr>
          <w:rFonts w:cs="Arial"/>
        </w:rPr>
      </w:pPr>
      <w:bookmarkStart w:id="4" w:name="Text10"/>
      <w:r w:rsidRPr="0082275A">
        <w:rPr>
          <w:rFonts w:cs="Arial"/>
        </w:rPr>
        <w:t xml:space="preserve">Director of Public Health </w:t>
      </w:r>
      <w:bookmarkEnd w:id="4"/>
    </w:p>
    <w:p w14:paraId="4FA3A303" w14:textId="73AA6B16" w:rsidR="0082275A" w:rsidRPr="0082275A" w:rsidRDefault="0082275A" w:rsidP="00C91772">
      <w:pPr>
        <w:rPr>
          <w:rFonts w:cs="Arial"/>
        </w:rPr>
      </w:pPr>
      <w:r w:rsidRPr="0082275A">
        <w:rPr>
          <w:rFonts w:cs="Arial"/>
        </w:rPr>
        <w:t>Public Health</w:t>
      </w:r>
    </w:p>
    <w:p w14:paraId="121F2C66" w14:textId="77777777" w:rsidR="00C91772" w:rsidRPr="0082275A" w:rsidRDefault="00C91772" w:rsidP="00C91772">
      <w:pPr>
        <w:rPr>
          <w:rFonts w:cs="Arial"/>
        </w:rPr>
      </w:pPr>
    </w:p>
    <w:sectPr w:rsidR="00C91772" w:rsidRPr="0082275A" w:rsidSect="00B252BF"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123CE" w14:textId="77777777" w:rsidR="003615AA" w:rsidRDefault="003615AA">
      <w:r>
        <w:separator/>
      </w:r>
    </w:p>
  </w:endnote>
  <w:endnote w:type="continuationSeparator" w:id="0">
    <w:p w14:paraId="1677FF1B" w14:textId="77777777" w:rsidR="003615AA" w:rsidRDefault="00361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3E50A" w14:textId="77777777" w:rsidR="00C97087" w:rsidRDefault="00C97087" w:rsidP="00661C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76A79F" w14:textId="77777777" w:rsidR="00C97087" w:rsidRDefault="00C97087" w:rsidP="00C917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88259" w14:textId="77777777" w:rsidR="00C97087" w:rsidRDefault="00C97087" w:rsidP="00661C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05D56D8" w14:textId="77777777" w:rsidR="00C97087" w:rsidRDefault="00C97087" w:rsidP="00C9177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842F7" w14:textId="4DC0872E" w:rsidR="00C97087" w:rsidRDefault="001C16FD">
    <w:pPr>
      <w:pStyle w:val="Footer"/>
    </w:pPr>
    <w:r>
      <w:rPr>
        <w:noProof/>
        <w:lang w:eastAsia="ko-KR"/>
      </w:rPr>
      <w:drawing>
        <wp:anchor distT="0" distB="0" distL="114300" distR="114300" simplePos="0" relativeHeight="251658240" behindDoc="0" locked="0" layoutInCell="1" allowOverlap="1" wp14:anchorId="4A8F66BE" wp14:editId="4E592A81">
          <wp:simplePos x="0" y="0"/>
          <wp:positionH relativeFrom="column">
            <wp:posOffset>-1143635</wp:posOffset>
          </wp:positionH>
          <wp:positionV relativeFrom="paragraph">
            <wp:posOffset>-545465</wp:posOffset>
          </wp:positionV>
          <wp:extent cx="2941955" cy="925195"/>
          <wp:effectExtent l="0" t="0" r="0" b="0"/>
          <wp:wrapNone/>
          <wp:docPr id="4" name="Picture 0" descr="Url ta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Url ta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1955" cy="925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71082" w14:textId="77777777" w:rsidR="003615AA" w:rsidRDefault="003615AA">
      <w:r>
        <w:separator/>
      </w:r>
    </w:p>
  </w:footnote>
  <w:footnote w:type="continuationSeparator" w:id="0">
    <w:p w14:paraId="2AB674AB" w14:textId="77777777" w:rsidR="003615AA" w:rsidRDefault="00361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CADA2" w14:textId="77777777" w:rsidR="00C97087" w:rsidRDefault="00C97087">
    <w:pPr>
      <w:pStyle w:val="Header"/>
    </w:pPr>
  </w:p>
  <w:p w14:paraId="624DDA25" w14:textId="77777777" w:rsidR="00C97087" w:rsidRDefault="00C97087">
    <w:pPr>
      <w:pStyle w:val="Header"/>
    </w:pPr>
  </w:p>
  <w:p w14:paraId="5FB6A36B" w14:textId="3FBD4D78" w:rsidR="00C97087" w:rsidRDefault="001C16FD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7216" behindDoc="0" locked="0" layoutInCell="1" allowOverlap="1" wp14:anchorId="76F90706" wp14:editId="1CC80039">
          <wp:simplePos x="0" y="0"/>
          <wp:positionH relativeFrom="column">
            <wp:posOffset>3733165</wp:posOffset>
          </wp:positionH>
          <wp:positionV relativeFrom="paragraph">
            <wp:posOffset>-375285</wp:posOffset>
          </wp:positionV>
          <wp:extent cx="1777365" cy="115379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365" cy="1153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821E0" w14:textId="77777777" w:rsidR="00C97087" w:rsidRDefault="00C97087">
    <w:pPr>
      <w:pStyle w:val="Header"/>
    </w:pPr>
  </w:p>
  <w:p w14:paraId="59287EB1" w14:textId="77777777" w:rsidR="00C97087" w:rsidRDefault="00C97087">
    <w:pPr>
      <w:pStyle w:val="Header"/>
    </w:pPr>
  </w:p>
  <w:p w14:paraId="019130EF" w14:textId="77777777" w:rsidR="00C97087" w:rsidRDefault="00C97087">
    <w:pPr>
      <w:pStyle w:val="Header"/>
    </w:pPr>
  </w:p>
  <w:p w14:paraId="3A0EF221" w14:textId="77777777" w:rsidR="00C97087" w:rsidRDefault="00C970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2263C"/>
    <w:multiLevelType w:val="hybridMultilevel"/>
    <w:tmpl w:val="F3C2F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21321"/>
    <w:multiLevelType w:val="hybridMultilevel"/>
    <w:tmpl w:val="18C47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AA"/>
    <w:rsid w:val="00001F1F"/>
    <w:rsid w:val="00003C52"/>
    <w:rsid w:val="00004886"/>
    <w:rsid w:val="000068FB"/>
    <w:rsid w:val="0001680D"/>
    <w:rsid w:val="00035274"/>
    <w:rsid w:val="00036D9A"/>
    <w:rsid w:val="000459A1"/>
    <w:rsid w:val="000503BB"/>
    <w:rsid w:val="0005527F"/>
    <w:rsid w:val="00055BA3"/>
    <w:rsid w:val="00072381"/>
    <w:rsid w:val="000779D4"/>
    <w:rsid w:val="00094C34"/>
    <w:rsid w:val="00097398"/>
    <w:rsid w:val="000A579C"/>
    <w:rsid w:val="000A60AC"/>
    <w:rsid w:val="000A679F"/>
    <w:rsid w:val="000B09C1"/>
    <w:rsid w:val="000B3D3E"/>
    <w:rsid w:val="000B7EA3"/>
    <w:rsid w:val="000D0280"/>
    <w:rsid w:val="000D2FB9"/>
    <w:rsid w:val="000D7BC1"/>
    <w:rsid w:val="000E3129"/>
    <w:rsid w:val="000E6CDB"/>
    <w:rsid w:val="000F25E2"/>
    <w:rsid w:val="000F42AB"/>
    <w:rsid w:val="000F5306"/>
    <w:rsid w:val="000F7F48"/>
    <w:rsid w:val="00102898"/>
    <w:rsid w:val="00102DE8"/>
    <w:rsid w:val="00104091"/>
    <w:rsid w:val="001050AE"/>
    <w:rsid w:val="0010531D"/>
    <w:rsid w:val="001078DE"/>
    <w:rsid w:val="0011017C"/>
    <w:rsid w:val="00113202"/>
    <w:rsid w:val="00113364"/>
    <w:rsid w:val="001170CB"/>
    <w:rsid w:val="00123DB0"/>
    <w:rsid w:val="001256B7"/>
    <w:rsid w:val="00134CA6"/>
    <w:rsid w:val="0015429D"/>
    <w:rsid w:val="001664AD"/>
    <w:rsid w:val="001753DC"/>
    <w:rsid w:val="00176E8D"/>
    <w:rsid w:val="00192453"/>
    <w:rsid w:val="001A0EC3"/>
    <w:rsid w:val="001A25FC"/>
    <w:rsid w:val="001A4883"/>
    <w:rsid w:val="001A5D58"/>
    <w:rsid w:val="001A6CE5"/>
    <w:rsid w:val="001B0F76"/>
    <w:rsid w:val="001B4B75"/>
    <w:rsid w:val="001C16FD"/>
    <w:rsid w:val="001C3D10"/>
    <w:rsid w:val="001C628D"/>
    <w:rsid w:val="001D219B"/>
    <w:rsid w:val="001D3E38"/>
    <w:rsid w:val="001E52A9"/>
    <w:rsid w:val="001F12D7"/>
    <w:rsid w:val="001F441A"/>
    <w:rsid w:val="00203292"/>
    <w:rsid w:val="00213B78"/>
    <w:rsid w:val="0021488A"/>
    <w:rsid w:val="002269C2"/>
    <w:rsid w:val="0023250B"/>
    <w:rsid w:val="00232EAD"/>
    <w:rsid w:val="002449DC"/>
    <w:rsid w:val="00264C3A"/>
    <w:rsid w:val="00277B25"/>
    <w:rsid w:val="00281381"/>
    <w:rsid w:val="00290F9D"/>
    <w:rsid w:val="002944B9"/>
    <w:rsid w:val="00294F93"/>
    <w:rsid w:val="00295A58"/>
    <w:rsid w:val="002A172A"/>
    <w:rsid w:val="002A6143"/>
    <w:rsid w:val="002A678D"/>
    <w:rsid w:val="002B6D2C"/>
    <w:rsid w:val="002C729D"/>
    <w:rsid w:val="002D14B0"/>
    <w:rsid w:val="002D2154"/>
    <w:rsid w:val="002D7245"/>
    <w:rsid w:val="002E1847"/>
    <w:rsid w:val="002E3CC5"/>
    <w:rsid w:val="002F5CC5"/>
    <w:rsid w:val="0030146B"/>
    <w:rsid w:val="003028E1"/>
    <w:rsid w:val="003104F9"/>
    <w:rsid w:val="0031186F"/>
    <w:rsid w:val="003244A4"/>
    <w:rsid w:val="003575BB"/>
    <w:rsid w:val="003615AA"/>
    <w:rsid w:val="00361800"/>
    <w:rsid w:val="00366AA3"/>
    <w:rsid w:val="00383C24"/>
    <w:rsid w:val="003902C4"/>
    <w:rsid w:val="00394298"/>
    <w:rsid w:val="003A0CCD"/>
    <w:rsid w:val="003A5E91"/>
    <w:rsid w:val="003C0DEC"/>
    <w:rsid w:val="003C1C12"/>
    <w:rsid w:val="003C2F4B"/>
    <w:rsid w:val="003D74D9"/>
    <w:rsid w:val="003F114D"/>
    <w:rsid w:val="004010FD"/>
    <w:rsid w:val="00401163"/>
    <w:rsid w:val="00407B21"/>
    <w:rsid w:val="00407B4F"/>
    <w:rsid w:val="004124B0"/>
    <w:rsid w:val="004137D1"/>
    <w:rsid w:val="00417B59"/>
    <w:rsid w:val="0042068C"/>
    <w:rsid w:val="00421B9B"/>
    <w:rsid w:val="00422D52"/>
    <w:rsid w:val="0043257B"/>
    <w:rsid w:val="004331FB"/>
    <w:rsid w:val="004359B1"/>
    <w:rsid w:val="0045141C"/>
    <w:rsid w:val="00456A6A"/>
    <w:rsid w:val="00460449"/>
    <w:rsid w:val="00467B7E"/>
    <w:rsid w:val="0047053B"/>
    <w:rsid w:val="00482E4A"/>
    <w:rsid w:val="004C5259"/>
    <w:rsid w:val="004C7C28"/>
    <w:rsid w:val="004D3C4B"/>
    <w:rsid w:val="004E1E4D"/>
    <w:rsid w:val="004E45E1"/>
    <w:rsid w:val="004F34D1"/>
    <w:rsid w:val="0050076F"/>
    <w:rsid w:val="00520912"/>
    <w:rsid w:val="00541285"/>
    <w:rsid w:val="005430D2"/>
    <w:rsid w:val="005503C8"/>
    <w:rsid w:val="00556726"/>
    <w:rsid w:val="00566A9F"/>
    <w:rsid w:val="00580717"/>
    <w:rsid w:val="005807E9"/>
    <w:rsid w:val="00586DD8"/>
    <w:rsid w:val="005961B3"/>
    <w:rsid w:val="005A2167"/>
    <w:rsid w:val="005A7506"/>
    <w:rsid w:val="005B2971"/>
    <w:rsid w:val="005B4FB5"/>
    <w:rsid w:val="005C1D10"/>
    <w:rsid w:val="005D14EC"/>
    <w:rsid w:val="005E06E1"/>
    <w:rsid w:val="005E1B5E"/>
    <w:rsid w:val="005E1B73"/>
    <w:rsid w:val="005E2B95"/>
    <w:rsid w:val="005E7721"/>
    <w:rsid w:val="005F662C"/>
    <w:rsid w:val="0060414D"/>
    <w:rsid w:val="006041B1"/>
    <w:rsid w:val="00617EC1"/>
    <w:rsid w:val="00621468"/>
    <w:rsid w:val="00622BAB"/>
    <w:rsid w:val="006345EE"/>
    <w:rsid w:val="006422A1"/>
    <w:rsid w:val="00642ED1"/>
    <w:rsid w:val="00654AA0"/>
    <w:rsid w:val="00661CC1"/>
    <w:rsid w:val="00661D0C"/>
    <w:rsid w:val="0066536E"/>
    <w:rsid w:val="006703C6"/>
    <w:rsid w:val="00673277"/>
    <w:rsid w:val="006757F5"/>
    <w:rsid w:val="006804CD"/>
    <w:rsid w:val="00681BDB"/>
    <w:rsid w:val="006941C5"/>
    <w:rsid w:val="006943D1"/>
    <w:rsid w:val="0069785F"/>
    <w:rsid w:val="00697917"/>
    <w:rsid w:val="006B0C9B"/>
    <w:rsid w:val="006B0EB6"/>
    <w:rsid w:val="006B345F"/>
    <w:rsid w:val="006B3764"/>
    <w:rsid w:val="006B54EA"/>
    <w:rsid w:val="006C012E"/>
    <w:rsid w:val="006C384A"/>
    <w:rsid w:val="006C4553"/>
    <w:rsid w:val="006C6238"/>
    <w:rsid w:val="006C74FE"/>
    <w:rsid w:val="006D7B32"/>
    <w:rsid w:val="006D7C19"/>
    <w:rsid w:val="006F103B"/>
    <w:rsid w:val="006F6F17"/>
    <w:rsid w:val="007014E8"/>
    <w:rsid w:val="00703799"/>
    <w:rsid w:val="00722E05"/>
    <w:rsid w:val="00727976"/>
    <w:rsid w:val="00731561"/>
    <w:rsid w:val="00731C75"/>
    <w:rsid w:val="00731D19"/>
    <w:rsid w:val="007322E3"/>
    <w:rsid w:val="0074565B"/>
    <w:rsid w:val="00754ABB"/>
    <w:rsid w:val="0078707D"/>
    <w:rsid w:val="007919E0"/>
    <w:rsid w:val="007932C7"/>
    <w:rsid w:val="007A062A"/>
    <w:rsid w:val="007A20C5"/>
    <w:rsid w:val="007A38FE"/>
    <w:rsid w:val="007A611D"/>
    <w:rsid w:val="007A79E1"/>
    <w:rsid w:val="007B3AC8"/>
    <w:rsid w:val="007B61EB"/>
    <w:rsid w:val="007B751A"/>
    <w:rsid w:val="007E177C"/>
    <w:rsid w:val="007E24E6"/>
    <w:rsid w:val="007E3AA3"/>
    <w:rsid w:val="007E6612"/>
    <w:rsid w:val="007F52B0"/>
    <w:rsid w:val="00807B1A"/>
    <w:rsid w:val="00817BB0"/>
    <w:rsid w:val="0082275A"/>
    <w:rsid w:val="008254EF"/>
    <w:rsid w:val="00831A75"/>
    <w:rsid w:val="00835066"/>
    <w:rsid w:val="00835834"/>
    <w:rsid w:val="00840C0D"/>
    <w:rsid w:val="0084143D"/>
    <w:rsid w:val="00850258"/>
    <w:rsid w:val="0085132E"/>
    <w:rsid w:val="008605CE"/>
    <w:rsid w:val="00863264"/>
    <w:rsid w:val="00882967"/>
    <w:rsid w:val="008852B5"/>
    <w:rsid w:val="008908A3"/>
    <w:rsid w:val="0089713A"/>
    <w:rsid w:val="008A0F30"/>
    <w:rsid w:val="008A6066"/>
    <w:rsid w:val="008C23FD"/>
    <w:rsid w:val="008C6671"/>
    <w:rsid w:val="008D53DB"/>
    <w:rsid w:val="008D57C5"/>
    <w:rsid w:val="008D5862"/>
    <w:rsid w:val="008E0C56"/>
    <w:rsid w:val="008F115B"/>
    <w:rsid w:val="008F31F8"/>
    <w:rsid w:val="008F3652"/>
    <w:rsid w:val="00911526"/>
    <w:rsid w:val="00922105"/>
    <w:rsid w:val="009325F7"/>
    <w:rsid w:val="00953013"/>
    <w:rsid w:val="009549B2"/>
    <w:rsid w:val="00957F38"/>
    <w:rsid w:val="00963E48"/>
    <w:rsid w:val="00967B2A"/>
    <w:rsid w:val="00973E00"/>
    <w:rsid w:val="009940C3"/>
    <w:rsid w:val="009A2812"/>
    <w:rsid w:val="009A32D1"/>
    <w:rsid w:val="009A3FD5"/>
    <w:rsid w:val="009A588B"/>
    <w:rsid w:val="009B29BC"/>
    <w:rsid w:val="009C76C9"/>
    <w:rsid w:val="009D7598"/>
    <w:rsid w:val="009D7A8A"/>
    <w:rsid w:val="009F4331"/>
    <w:rsid w:val="009F78F7"/>
    <w:rsid w:val="00A02CB2"/>
    <w:rsid w:val="00A03087"/>
    <w:rsid w:val="00A120AF"/>
    <w:rsid w:val="00A279F6"/>
    <w:rsid w:val="00A40B04"/>
    <w:rsid w:val="00A430E8"/>
    <w:rsid w:val="00A444A5"/>
    <w:rsid w:val="00A5174E"/>
    <w:rsid w:val="00A55622"/>
    <w:rsid w:val="00A635AD"/>
    <w:rsid w:val="00A86ACD"/>
    <w:rsid w:val="00A94E28"/>
    <w:rsid w:val="00AA120D"/>
    <w:rsid w:val="00AA2C42"/>
    <w:rsid w:val="00AA5F99"/>
    <w:rsid w:val="00AB10F3"/>
    <w:rsid w:val="00AB2999"/>
    <w:rsid w:val="00AC2461"/>
    <w:rsid w:val="00AC67DE"/>
    <w:rsid w:val="00AC68E7"/>
    <w:rsid w:val="00AD114C"/>
    <w:rsid w:val="00AD43F9"/>
    <w:rsid w:val="00AD4A6F"/>
    <w:rsid w:val="00AE64BA"/>
    <w:rsid w:val="00AE6E02"/>
    <w:rsid w:val="00AF3D2D"/>
    <w:rsid w:val="00B030FA"/>
    <w:rsid w:val="00B10DD3"/>
    <w:rsid w:val="00B11058"/>
    <w:rsid w:val="00B136C0"/>
    <w:rsid w:val="00B23771"/>
    <w:rsid w:val="00B252BF"/>
    <w:rsid w:val="00B2639B"/>
    <w:rsid w:val="00B303AF"/>
    <w:rsid w:val="00B42772"/>
    <w:rsid w:val="00B54ADC"/>
    <w:rsid w:val="00B62CDC"/>
    <w:rsid w:val="00B64387"/>
    <w:rsid w:val="00B6571B"/>
    <w:rsid w:val="00B772C6"/>
    <w:rsid w:val="00B85AF1"/>
    <w:rsid w:val="00BA0859"/>
    <w:rsid w:val="00BA345C"/>
    <w:rsid w:val="00BB235C"/>
    <w:rsid w:val="00BB239C"/>
    <w:rsid w:val="00BC5EA9"/>
    <w:rsid w:val="00BD0065"/>
    <w:rsid w:val="00BD55A7"/>
    <w:rsid w:val="00BD6ED4"/>
    <w:rsid w:val="00BE5FA4"/>
    <w:rsid w:val="00BF0B97"/>
    <w:rsid w:val="00BF13F3"/>
    <w:rsid w:val="00BF3DBB"/>
    <w:rsid w:val="00C03A88"/>
    <w:rsid w:val="00C0626E"/>
    <w:rsid w:val="00C15215"/>
    <w:rsid w:val="00C15ECF"/>
    <w:rsid w:val="00C25D0E"/>
    <w:rsid w:val="00C315EB"/>
    <w:rsid w:val="00C42180"/>
    <w:rsid w:val="00C507D8"/>
    <w:rsid w:val="00C508A0"/>
    <w:rsid w:val="00C5444D"/>
    <w:rsid w:val="00C620F6"/>
    <w:rsid w:val="00C6723B"/>
    <w:rsid w:val="00C80E26"/>
    <w:rsid w:val="00C8484E"/>
    <w:rsid w:val="00C91772"/>
    <w:rsid w:val="00C97087"/>
    <w:rsid w:val="00CA0E42"/>
    <w:rsid w:val="00CA1575"/>
    <w:rsid w:val="00CA367D"/>
    <w:rsid w:val="00CC360F"/>
    <w:rsid w:val="00CE4E92"/>
    <w:rsid w:val="00CE5F7B"/>
    <w:rsid w:val="00CE749F"/>
    <w:rsid w:val="00CF53EE"/>
    <w:rsid w:val="00D03F42"/>
    <w:rsid w:val="00D130E2"/>
    <w:rsid w:val="00D13833"/>
    <w:rsid w:val="00D17312"/>
    <w:rsid w:val="00D17D5E"/>
    <w:rsid w:val="00D255F6"/>
    <w:rsid w:val="00D25F2B"/>
    <w:rsid w:val="00D35F26"/>
    <w:rsid w:val="00D67051"/>
    <w:rsid w:val="00D67780"/>
    <w:rsid w:val="00D7081C"/>
    <w:rsid w:val="00D72D2F"/>
    <w:rsid w:val="00D94870"/>
    <w:rsid w:val="00DA268C"/>
    <w:rsid w:val="00DA5EDC"/>
    <w:rsid w:val="00DB0181"/>
    <w:rsid w:val="00DB077D"/>
    <w:rsid w:val="00DB0EB5"/>
    <w:rsid w:val="00DB6250"/>
    <w:rsid w:val="00DC3BE7"/>
    <w:rsid w:val="00DC3E28"/>
    <w:rsid w:val="00DE2D37"/>
    <w:rsid w:val="00DF32E6"/>
    <w:rsid w:val="00E11966"/>
    <w:rsid w:val="00E133E3"/>
    <w:rsid w:val="00E154D0"/>
    <w:rsid w:val="00E240D9"/>
    <w:rsid w:val="00E3016E"/>
    <w:rsid w:val="00E358AB"/>
    <w:rsid w:val="00E373BE"/>
    <w:rsid w:val="00E4139A"/>
    <w:rsid w:val="00E41715"/>
    <w:rsid w:val="00E508C1"/>
    <w:rsid w:val="00E5116A"/>
    <w:rsid w:val="00E57570"/>
    <w:rsid w:val="00E74AFB"/>
    <w:rsid w:val="00E76F60"/>
    <w:rsid w:val="00E80B37"/>
    <w:rsid w:val="00E812C8"/>
    <w:rsid w:val="00E914EF"/>
    <w:rsid w:val="00E92F22"/>
    <w:rsid w:val="00EA558D"/>
    <w:rsid w:val="00EB1984"/>
    <w:rsid w:val="00EB6A61"/>
    <w:rsid w:val="00EC0C32"/>
    <w:rsid w:val="00EC2F5A"/>
    <w:rsid w:val="00EC34D0"/>
    <w:rsid w:val="00EC5F25"/>
    <w:rsid w:val="00ED0692"/>
    <w:rsid w:val="00ED58C9"/>
    <w:rsid w:val="00EE322B"/>
    <w:rsid w:val="00EE7A67"/>
    <w:rsid w:val="00EF5CCB"/>
    <w:rsid w:val="00F07902"/>
    <w:rsid w:val="00F1654F"/>
    <w:rsid w:val="00F2768E"/>
    <w:rsid w:val="00F40CC6"/>
    <w:rsid w:val="00F42C54"/>
    <w:rsid w:val="00F52174"/>
    <w:rsid w:val="00F54AB8"/>
    <w:rsid w:val="00F60EF0"/>
    <w:rsid w:val="00F63788"/>
    <w:rsid w:val="00F63848"/>
    <w:rsid w:val="00F66ECA"/>
    <w:rsid w:val="00F70D9A"/>
    <w:rsid w:val="00F7619D"/>
    <w:rsid w:val="00F82EC0"/>
    <w:rsid w:val="00F8667A"/>
    <w:rsid w:val="00F94B42"/>
    <w:rsid w:val="00F95D89"/>
    <w:rsid w:val="00FA0214"/>
    <w:rsid w:val="00FA0D24"/>
    <w:rsid w:val="00FA7F6A"/>
    <w:rsid w:val="00FB595F"/>
    <w:rsid w:val="00FB77AE"/>
    <w:rsid w:val="00FC611C"/>
    <w:rsid w:val="00FD44C6"/>
    <w:rsid w:val="00FD4CDA"/>
    <w:rsid w:val="00FE2CFD"/>
    <w:rsid w:val="00FE36F8"/>
    <w:rsid w:val="00FE3757"/>
    <w:rsid w:val="00FF04D3"/>
    <w:rsid w:val="00FF4962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3C1038"/>
  <w15:chartTrackingRefBased/>
  <w15:docId w15:val="{07F62E8D-417F-4F30-B91F-6A68B7C0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91772"/>
    <w:rPr>
      <w:rFonts w:ascii="Arial" w:eastAsia="Times New Roman" w:hAnsi="Arial"/>
      <w:sz w:val="24"/>
      <w:lang w:eastAsia="en-US"/>
    </w:rPr>
  </w:style>
  <w:style w:type="paragraph" w:styleId="Heading1">
    <w:name w:val="heading 1"/>
    <w:basedOn w:val="Normal"/>
    <w:next w:val="Normal"/>
    <w:autoRedefine/>
    <w:qFormat/>
    <w:rsid w:val="000B3D3E"/>
    <w:pPr>
      <w:keepNext/>
      <w:outlineLvl w:val="0"/>
    </w:pPr>
    <w:rPr>
      <w:b/>
      <w:bCs/>
      <w:sz w:val="36"/>
      <w:szCs w:val="24"/>
    </w:rPr>
  </w:style>
  <w:style w:type="paragraph" w:styleId="Heading2">
    <w:name w:val="heading 2"/>
    <w:basedOn w:val="Normal"/>
    <w:next w:val="Normal"/>
    <w:autoRedefine/>
    <w:qFormat/>
    <w:rsid w:val="000B3D3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rsid w:val="005A7506"/>
    <w:pPr>
      <w:keepNext/>
      <w:spacing w:before="240" w:after="120"/>
      <w:outlineLvl w:val="2"/>
    </w:pPr>
    <w:rPr>
      <w:rFonts w:cs="Arial"/>
      <w:b/>
      <w:bCs/>
      <w:sz w:val="26"/>
      <w:szCs w:val="26"/>
      <w:lang w:eastAsia="en-GB"/>
    </w:rPr>
  </w:style>
  <w:style w:type="paragraph" w:styleId="Heading4">
    <w:name w:val="heading 4"/>
    <w:basedOn w:val="Normal"/>
    <w:next w:val="Normal"/>
    <w:qFormat/>
    <w:rsid w:val="00213B78"/>
    <w:pPr>
      <w:keepNext/>
      <w:outlineLvl w:val="3"/>
    </w:pPr>
    <w:rPr>
      <w:rFonts w:eastAsia="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B3D3E"/>
    <w:rPr>
      <w:rFonts w:ascii="Arial" w:hAnsi="Arial"/>
      <w:color w:val="0000FF"/>
      <w:u w:val="single"/>
    </w:rPr>
  </w:style>
  <w:style w:type="paragraph" w:styleId="Footer">
    <w:name w:val="footer"/>
    <w:basedOn w:val="Normal"/>
    <w:autoRedefine/>
    <w:rsid w:val="00DB625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</w:rPr>
  </w:style>
  <w:style w:type="paragraph" w:styleId="Header">
    <w:name w:val="header"/>
    <w:basedOn w:val="Normal"/>
    <w:autoRedefine/>
    <w:rsid w:val="000B3D3E"/>
    <w:pPr>
      <w:tabs>
        <w:tab w:val="center" w:pos="4153"/>
        <w:tab w:val="right" w:pos="8306"/>
      </w:tabs>
    </w:pPr>
    <w:rPr>
      <w:szCs w:val="24"/>
      <w:lang w:eastAsia="en-GB"/>
    </w:rPr>
  </w:style>
  <w:style w:type="character" w:styleId="PageNumber">
    <w:name w:val="page number"/>
    <w:basedOn w:val="DefaultParagraphFont"/>
    <w:rsid w:val="00C91772"/>
  </w:style>
  <w:style w:type="table" w:styleId="TableGrid">
    <w:name w:val="Table Grid"/>
    <w:basedOn w:val="TableNormal"/>
    <w:rsid w:val="00C91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7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scarlet-feve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lenj08\Downloads\Office%202003%20letterhead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2003 letterhead template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Recipient's name</vt:lpstr>
    </vt:vector>
  </TitlesOfParts>
  <Company>Kent County Council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Recipient's name</dc:title>
  <dc:subject/>
  <dc:creator>Jo Allen - ST PC</dc:creator>
  <cp:keywords/>
  <dc:description/>
  <cp:lastModifiedBy>Nick Bonell</cp:lastModifiedBy>
  <cp:revision>2</cp:revision>
  <cp:lastPrinted>2013-02-15T15:41:00Z</cp:lastPrinted>
  <dcterms:created xsi:type="dcterms:W3CDTF">2022-12-07T14:24:00Z</dcterms:created>
  <dcterms:modified xsi:type="dcterms:W3CDTF">2022-12-07T14:24:00Z</dcterms:modified>
</cp:coreProperties>
</file>