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C01" w:rsidRPr="00F02421" w:rsidRDefault="009A3642" w:rsidP="009A3642">
      <w:pPr>
        <w:jc w:val="center"/>
        <w:rPr>
          <w:b/>
          <w:sz w:val="40"/>
          <w:szCs w:val="40"/>
          <w:u w:val="single"/>
        </w:rPr>
      </w:pPr>
      <w:bookmarkStart w:id="0" w:name="_GoBack"/>
      <w:bookmarkEnd w:id="0"/>
      <w:r w:rsidRPr="00F02421">
        <w:rPr>
          <w:b/>
          <w:sz w:val="40"/>
          <w:szCs w:val="40"/>
          <w:u w:val="single"/>
        </w:rPr>
        <w:t>BREAKFAST CLUB REGISTRATION FORM</w:t>
      </w:r>
    </w:p>
    <w:p w:rsidR="009A3642" w:rsidRDefault="009A3642" w:rsidP="009A3642">
      <w:pPr>
        <w:jc w:val="center"/>
        <w:rPr>
          <w:b/>
          <w:sz w:val="28"/>
          <w:szCs w:val="28"/>
        </w:rPr>
      </w:pPr>
    </w:p>
    <w:p w:rsidR="00326133" w:rsidRDefault="00326133" w:rsidP="009A3642">
      <w:pPr>
        <w:pStyle w:val="NoSpacing"/>
        <w:pBdr>
          <w:bottom w:val="single" w:sz="6" w:space="1" w:color="auto"/>
        </w:pBdr>
      </w:pPr>
      <w:r>
        <w:t>Child’s Full Name:</w:t>
      </w:r>
    </w:p>
    <w:p w:rsidR="00326133" w:rsidRDefault="00326133" w:rsidP="009A3642">
      <w:pPr>
        <w:pStyle w:val="NoSpacing"/>
      </w:pPr>
    </w:p>
    <w:p w:rsidR="00E5196A" w:rsidRDefault="00E5196A" w:rsidP="009A3642">
      <w:pPr>
        <w:pStyle w:val="NoSpacing"/>
      </w:pPr>
    </w:p>
    <w:p w:rsidR="00326133" w:rsidRDefault="00326133" w:rsidP="009A3642">
      <w:pPr>
        <w:pStyle w:val="NoSpacing"/>
        <w:pBdr>
          <w:bottom w:val="single" w:sz="6" w:space="1" w:color="auto"/>
        </w:pBdr>
      </w:pPr>
      <w:r>
        <w:t xml:space="preserve">Date of Birth: </w:t>
      </w:r>
    </w:p>
    <w:p w:rsidR="00326133" w:rsidRDefault="00326133" w:rsidP="009A3642">
      <w:pPr>
        <w:pStyle w:val="NoSpacing"/>
      </w:pPr>
    </w:p>
    <w:p w:rsidR="00E5196A" w:rsidRDefault="00E5196A" w:rsidP="009A3642">
      <w:pPr>
        <w:pStyle w:val="NoSpacing"/>
      </w:pPr>
    </w:p>
    <w:p w:rsidR="00326133" w:rsidRDefault="00326133" w:rsidP="009A3642">
      <w:pPr>
        <w:pStyle w:val="NoSpacing"/>
        <w:pBdr>
          <w:bottom w:val="single" w:sz="6" w:space="1" w:color="auto"/>
        </w:pBdr>
      </w:pPr>
      <w:r>
        <w:t>Religion (if any):</w:t>
      </w:r>
    </w:p>
    <w:p w:rsidR="00326133" w:rsidRDefault="00326133" w:rsidP="009A3642">
      <w:pPr>
        <w:pStyle w:val="NoSpacing"/>
      </w:pPr>
    </w:p>
    <w:p w:rsidR="00E5196A" w:rsidRDefault="00E5196A" w:rsidP="009A3642">
      <w:pPr>
        <w:pStyle w:val="NoSpacing"/>
      </w:pPr>
    </w:p>
    <w:p w:rsidR="00326133" w:rsidRDefault="00326133" w:rsidP="009A3642">
      <w:pPr>
        <w:pStyle w:val="NoSpacing"/>
      </w:pPr>
      <w:r>
        <w:t>Home Address</w:t>
      </w:r>
    </w:p>
    <w:p w:rsidR="00326133" w:rsidRDefault="00326133" w:rsidP="009A3642">
      <w:pPr>
        <w:pStyle w:val="NoSpacing"/>
        <w:pBdr>
          <w:top w:val="single" w:sz="6" w:space="1" w:color="auto"/>
          <w:bottom w:val="single" w:sz="6" w:space="1" w:color="auto"/>
        </w:pBdr>
      </w:pPr>
    </w:p>
    <w:p w:rsidR="00326133" w:rsidRDefault="00326133" w:rsidP="009A3642">
      <w:pPr>
        <w:pStyle w:val="NoSpacing"/>
        <w:pBdr>
          <w:top w:val="single" w:sz="6" w:space="1" w:color="auto"/>
          <w:bottom w:val="single" w:sz="6" w:space="1" w:color="auto"/>
        </w:pBdr>
      </w:pPr>
    </w:p>
    <w:p w:rsidR="00326133" w:rsidRDefault="00326133" w:rsidP="009A3642">
      <w:pPr>
        <w:pStyle w:val="NoSpacing"/>
      </w:pPr>
    </w:p>
    <w:p w:rsidR="00326133" w:rsidRDefault="00326133" w:rsidP="009A3642">
      <w:pPr>
        <w:pStyle w:val="NoSpacing"/>
        <w:pBdr>
          <w:bottom w:val="single" w:sz="6" w:space="1" w:color="auto"/>
        </w:pBdr>
      </w:pPr>
      <w:r>
        <w:t xml:space="preserve">Telephone Numbers:   </w:t>
      </w:r>
    </w:p>
    <w:p w:rsidR="00326133" w:rsidRDefault="00326133" w:rsidP="009A3642">
      <w:pPr>
        <w:pStyle w:val="NoSpacing"/>
      </w:pPr>
    </w:p>
    <w:p w:rsidR="00E5196A" w:rsidRDefault="00E5196A" w:rsidP="009A3642">
      <w:pPr>
        <w:pStyle w:val="NoSpacing"/>
      </w:pPr>
    </w:p>
    <w:p w:rsidR="003D3E9E" w:rsidRDefault="003D3E9E" w:rsidP="009A3642">
      <w:pPr>
        <w:pStyle w:val="NoSpacing"/>
        <w:pBdr>
          <w:bottom w:val="single" w:sz="6" w:space="1" w:color="auto"/>
        </w:pBdr>
      </w:pPr>
      <w:r>
        <w:t>First emergency telephone number:</w:t>
      </w:r>
    </w:p>
    <w:p w:rsidR="003D3E9E" w:rsidRDefault="003D3E9E" w:rsidP="009A3642">
      <w:pPr>
        <w:pStyle w:val="NoSpacing"/>
      </w:pPr>
    </w:p>
    <w:p w:rsidR="00E5196A" w:rsidRDefault="00E5196A" w:rsidP="009A3642">
      <w:pPr>
        <w:pStyle w:val="NoSpacing"/>
      </w:pPr>
    </w:p>
    <w:p w:rsidR="003D3E9E" w:rsidRDefault="003D3E9E" w:rsidP="009A3642">
      <w:pPr>
        <w:pStyle w:val="NoSpacing"/>
        <w:pBdr>
          <w:bottom w:val="single" w:sz="6" w:space="1" w:color="auto"/>
        </w:pBdr>
      </w:pPr>
      <w:r>
        <w:t>Second emergency telephone number:</w:t>
      </w:r>
    </w:p>
    <w:p w:rsidR="003D3E9E" w:rsidRDefault="003D3E9E" w:rsidP="009A3642">
      <w:pPr>
        <w:pStyle w:val="NoSpacing"/>
      </w:pPr>
    </w:p>
    <w:p w:rsidR="00E5196A" w:rsidRDefault="00E5196A" w:rsidP="009A3642">
      <w:pPr>
        <w:pStyle w:val="NoSpacing"/>
      </w:pPr>
    </w:p>
    <w:p w:rsidR="003D3E9E" w:rsidRDefault="003D3E9E" w:rsidP="009A3642">
      <w:pPr>
        <w:pStyle w:val="NoSpacing"/>
      </w:pPr>
      <w:r>
        <w:t>Doctor’s Name and Address:</w:t>
      </w:r>
    </w:p>
    <w:p w:rsidR="00617A7C" w:rsidRDefault="00617A7C" w:rsidP="009A3642">
      <w:pPr>
        <w:pStyle w:val="NoSpacing"/>
        <w:pBdr>
          <w:top w:val="single" w:sz="6" w:space="1" w:color="auto"/>
          <w:bottom w:val="single" w:sz="6" w:space="1" w:color="auto"/>
        </w:pBdr>
      </w:pPr>
    </w:p>
    <w:p w:rsidR="00617A7C" w:rsidRDefault="00617A7C" w:rsidP="009A3642">
      <w:pPr>
        <w:pStyle w:val="NoSpacing"/>
        <w:pBdr>
          <w:top w:val="single" w:sz="6" w:space="1" w:color="auto"/>
          <w:bottom w:val="single" w:sz="6" w:space="1" w:color="auto"/>
        </w:pBdr>
      </w:pPr>
    </w:p>
    <w:p w:rsidR="00617A7C" w:rsidRDefault="00617A7C" w:rsidP="009A3642">
      <w:pPr>
        <w:pStyle w:val="NoSpacing"/>
      </w:pPr>
    </w:p>
    <w:p w:rsidR="00326133" w:rsidRDefault="00326133" w:rsidP="009A3642">
      <w:pPr>
        <w:pStyle w:val="NoSpacing"/>
      </w:pPr>
      <w:r>
        <w:t xml:space="preserve">                              </w:t>
      </w:r>
    </w:p>
    <w:p w:rsidR="00617A7C" w:rsidRPr="00617A7C" w:rsidRDefault="00617A7C" w:rsidP="009A3642">
      <w:pPr>
        <w:pStyle w:val="NoSpacing"/>
        <w:rPr>
          <w:u w:val="single"/>
        </w:rPr>
      </w:pPr>
      <w:r w:rsidRPr="00617A7C">
        <w:rPr>
          <w:u w:val="single"/>
        </w:rPr>
        <w:t>Details of any  Significant Health Issues (including any physical disabilities):</w:t>
      </w:r>
    </w:p>
    <w:p w:rsidR="00617A7C" w:rsidRDefault="00617A7C" w:rsidP="009A3642">
      <w:pPr>
        <w:pStyle w:val="NoSpacing"/>
        <w:pBdr>
          <w:bottom w:val="single" w:sz="6" w:space="1" w:color="auto"/>
        </w:pBdr>
      </w:pPr>
    </w:p>
    <w:p w:rsidR="00617A7C" w:rsidRDefault="00617A7C" w:rsidP="009A3642">
      <w:pPr>
        <w:pStyle w:val="NoSpacing"/>
        <w:pBdr>
          <w:bottom w:val="single" w:sz="6" w:space="1" w:color="auto"/>
        </w:pBdr>
      </w:pPr>
    </w:p>
    <w:p w:rsidR="00617A7C" w:rsidRDefault="00617A7C" w:rsidP="009A3642">
      <w:pPr>
        <w:pStyle w:val="NoSpacing"/>
      </w:pPr>
    </w:p>
    <w:p w:rsidR="00617A7C" w:rsidRDefault="00617A7C" w:rsidP="009A3642">
      <w:pPr>
        <w:pStyle w:val="NoSpacing"/>
        <w:rPr>
          <w:u w:val="single"/>
        </w:rPr>
      </w:pPr>
      <w:r w:rsidRPr="00617A7C">
        <w:rPr>
          <w:u w:val="single"/>
        </w:rPr>
        <w:t>Details of any Special Dietary Requirements, Allergies and Significant Food and Drink Preferences:</w:t>
      </w:r>
    </w:p>
    <w:p w:rsidR="00617A7C" w:rsidRDefault="00617A7C" w:rsidP="009A3642">
      <w:pPr>
        <w:pStyle w:val="NoSpacing"/>
        <w:pBdr>
          <w:bottom w:val="single" w:sz="6" w:space="1" w:color="auto"/>
        </w:pBdr>
        <w:rPr>
          <w:u w:val="single"/>
        </w:rPr>
      </w:pPr>
    </w:p>
    <w:p w:rsidR="00617A7C" w:rsidRDefault="00617A7C" w:rsidP="009A3642">
      <w:pPr>
        <w:pStyle w:val="NoSpacing"/>
        <w:pBdr>
          <w:bottom w:val="single" w:sz="6" w:space="1" w:color="auto"/>
        </w:pBdr>
        <w:rPr>
          <w:u w:val="single"/>
        </w:rPr>
      </w:pPr>
    </w:p>
    <w:p w:rsidR="00617A7C" w:rsidRPr="00617A7C" w:rsidRDefault="00617A7C" w:rsidP="009A3642">
      <w:pPr>
        <w:pStyle w:val="NoSpacing"/>
      </w:pPr>
    </w:p>
    <w:p w:rsidR="00617A7C" w:rsidRDefault="00617A7C" w:rsidP="009A3642">
      <w:pPr>
        <w:pStyle w:val="NoSpacing"/>
      </w:pPr>
    </w:p>
    <w:p w:rsidR="00EA24B3" w:rsidRPr="00E5196A" w:rsidRDefault="00EA24B3" w:rsidP="009A3642">
      <w:pPr>
        <w:pStyle w:val="NoSpacing"/>
        <w:rPr>
          <w:u w:val="single"/>
        </w:rPr>
      </w:pPr>
      <w:r w:rsidRPr="00E5196A">
        <w:rPr>
          <w:u w:val="single"/>
        </w:rPr>
        <w:t>Record of Immunisations (including dates):</w:t>
      </w:r>
    </w:p>
    <w:p w:rsidR="00EA24B3" w:rsidRDefault="00EA24B3" w:rsidP="009A3642">
      <w:pPr>
        <w:pStyle w:val="NoSpacing"/>
        <w:pBdr>
          <w:bottom w:val="single" w:sz="6" w:space="1" w:color="auto"/>
        </w:pBdr>
      </w:pPr>
    </w:p>
    <w:p w:rsidR="00E5196A" w:rsidRDefault="00E5196A" w:rsidP="009A3642">
      <w:pPr>
        <w:pStyle w:val="NoSpacing"/>
        <w:pBdr>
          <w:bottom w:val="single" w:sz="6" w:space="1" w:color="auto"/>
        </w:pBdr>
      </w:pPr>
    </w:p>
    <w:p w:rsidR="00E5196A" w:rsidRDefault="00E5196A" w:rsidP="00E5196A">
      <w:pPr>
        <w:pStyle w:val="NoSpacing"/>
      </w:pPr>
    </w:p>
    <w:p w:rsidR="00E5196A" w:rsidRDefault="00E5196A" w:rsidP="00E5196A">
      <w:pPr>
        <w:pStyle w:val="NoSpacing"/>
      </w:pPr>
    </w:p>
    <w:p w:rsidR="00E5196A" w:rsidRPr="00E5196A" w:rsidRDefault="00E5196A" w:rsidP="00E5196A">
      <w:pPr>
        <w:pStyle w:val="NoSpacing"/>
        <w:rPr>
          <w:u w:val="single"/>
        </w:rPr>
      </w:pPr>
      <w:r w:rsidRPr="00E5196A">
        <w:rPr>
          <w:u w:val="single"/>
        </w:rPr>
        <w:t>Any Other Relevant Information:</w:t>
      </w:r>
    </w:p>
    <w:p w:rsidR="00E5196A" w:rsidRDefault="00E5196A" w:rsidP="00E5196A">
      <w:pPr>
        <w:pStyle w:val="NoSpacing"/>
        <w:pBdr>
          <w:bottom w:val="single" w:sz="6" w:space="1" w:color="auto"/>
        </w:pBdr>
      </w:pPr>
    </w:p>
    <w:p w:rsidR="00E5196A" w:rsidRDefault="00E5196A" w:rsidP="00E5196A">
      <w:pPr>
        <w:pStyle w:val="NoSpacing"/>
        <w:pBdr>
          <w:bottom w:val="single" w:sz="6" w:space="1" w:color="auto"/>
        </w:pBdr>
      </w:pPr>
    </w:p>
    <w:p w:rsidR="00E5196A" w:rsidRDefault="00E5196A" w:rsidP="00E5196A">
      <w:pPr>
        <w:pStyle w:val="NoSpacing"/>
      </w:pPr>
    </w:p>
    <w:p w:rsidR="00E5196A" w:rsidRPr="00E5196A" w:rsidRDefault="00CC24CD" w:rsidP="00E5196A">
      <w:pPr>
        <w:pStyle w:val="NoSpacing"/>
        <w:rPr>
          <w:u w:val="single"/>
        </w:rPr>
      </w:pPr>
      <w:r>
        <w:rPr>
          <w:u w:val="single"/>
        </w:rPr>
        <w:lastRenderedPageBreak/>
        <w:t xml:space="preserve"> </w:t>
      </w:r>
      <w:r w:rsidR="00E5196A" w:rsidRPr="00E5196A">
        <w:rPr>
          <w:u w:val="single"/>
        </w:rPr>
        <w:t>Consent to emergency medical treatment</w:t>
      </w:r>
    </w:p>
    <w:p w:rsidR="00E5196A" w:rsidRDefault="00E5196A" w:rsidP="00E5196A">
      <w:pPr>
        <w:pStyle w:val="NoSpacing"/>
      </w:pPr>
    </w:p>
    <w:p w:rsidR="00E5196A" w:rsidRDefault="00E5196A" w:rsidP="00E5196A">
      <w:pPr>
        <w:pStyle w:val="NoSpacing"/>
      </w:pPr>
    </w:p>
    <w:p w:rsidR="00E5196A" w:rsidRDefault="00E5196A" w:rsidP="00E5196A">
      <w:pPr>
        <w:pStyle w:val="NoSpacing"/>
      </w:pPr>
      <w:r>
        <w:t>In the event that my child is involved in a serious incident, I understand the Supervisor, or delegated member of staff will contact me immediately on the above emergency contact number.</w:t>
      </w:r>
    </w:p>
    <w:p w:rsidR="00E5196A" w:rsidRDefault="00E5196A" w:rsidP="00E5196A">
      <w:pPr>
        <w:pStyle w:val="NoSpacing"/>
      </w:pPr>
    </w:p>
    <w:p w:rsidR="00E5196A" w:rsidRDefault="00330BD3" w:rsidP="00E5196A">
      <w:pPr>
        <w:pStyle w:val="NoSpacing"/>
      </w:pPr>
      <w:r>
        <w:t>In the event that my child requires immediate medical treatment before I will be able to get to the Hospital, I hereby consent to any emergency medical treatment necessary during the session.</w:t>
      </w:r>
    </w:p>
    <w:p w:rsidR="00330BD3" w:rsidRDefault="00330BD3" w:rsidP="00E5196A">
      <w:pPr>
        <w:pStyle w:val="NoSpacing"/>
      </w:pPr>
      <w:r>
        <w:t>I understand that this authorisation will remain valid unless I contact the Supervisor to withdraw it.</w:t>
      </w:r>
    </w:p>
    <w:p w:rsidR="00D809C9" w:rsidRDefault="00D809C9" w:rsidP="00E5196A">
      <w:pPr>
        <w:pStyle w:val="NoSpacing"/>
      </w:pPr>
    </w:p>
    <w:p w:rsidR="00D809C9" w:rsidRDefault="00D809C9" w:rsidP="00E5196A">
      <w:pPr>
        <w:pStyle w:val="NoSpacing"/>
      </w:pPr>
      <w:r>
        <w:t>Name of parent/carer:      ___________________________________ Signature:_________________</w:t>
      </w:r>
    </w:p>
    <w:p w:rsidR="00D809C9" w:rsidRDefault="00D809C9" w:rsidP="00E5196A">
      <w:pPr>
        <w:pStyle w:val="NoSpacing"/>
      </w:pPr>
    </w:p>
    <w:p w:rsidR="00D809C9" w:rsidRDefault="00D809C9" w:rsidP="00E5196A">
      <w:pPr>
        <w:pStyle w:val="NoSpacing"/>
      </w:pPr>
      <w:r>
        <w:t>Date ________________________________________</w:t>
      </w:r>
    </w:p>
    <w:p w:rsidR="00D809C9" w:rsidRDefault="00D809C9" w:rsidP="00E5196A">
      <w:pPr>
        <w:pStyle w:val="NoSpacing"/>
        <w:pBdr>
          <w:bottom w:val="single" w:sz="6" w:space="1" w:color="auto"/>
        </w:pBdr>
      </w:pPr>
    </w:p>
    <w:p w:rsidR="00D809C9" w:rsidRDefault="00D809C9" w:rsidP="00E5196A">
      <w:pPr>
        <w:pStyle w:val="NoSpacing"/>
      </w:pPr>
    </w:p>
    <w:p w:rsidR="00D809C9" w:rsidRDefault="00D809C9" w:rsidP="00E5196A">
      <w:pPr>
        <w:pStyle w:val="NoSpacing"/>
        <w:rPr>
          <w:u w:val="single"/>
        </w:rPr>
      </w:pPr>
      <w:r w:rsidRPr="00D809C9">
        <w:rPr>
          <w:u w:val="single"/>
        </w:rPr>
        <w:t>Declaration</w:t>
      </w:r>
    </w:p>
    <w:p w:rsidR="00D809C9" w:rsidRDefault="00D809C9" w:rsidP="00E5196A">
      <w:pPr>
        <w:pStyle w:val="NoSpacing"/>
        <w:rPr>
          <w:u w:val="single"/>
        </w:rPr>
      </w:pPr>
    </w:p>
    <w:p w:rsidR="00D809C9" w:rsidRDefault="00D809C9" w:rsidP="00E5196A">
      <w:pPr>
        <w:pStyle w:val="NoSpacing"/>
      </w:pPr>
      <w:r>
        <w:t xml:space="preserve">I hereby consent for my child to take up a place at this Club, according to the terms and conditions set out in its policies and procedures.  </w:t>
      </w:r>
      <w:r w:rsidR="004125BC">
        <w:t>I have understood the expectations and obligations relating to both myself</w:t>
      </w:r>
      <w:r w:rsidR="00CC24CD">
        <w:t xml:space="preserve"> and the Club, and agree to abide by them.</w:t>
      </w:r>
    </w:p>
    <w:p w:rsidR="00CC24CD" w:rsidRDefault="00CC24CD" w:rsidP="00E5196A">
      <w:pPr>
        <w:pStyle w:val="NoSpacing"/>
      </w:pPr>
    </w:p>
    <w:p w:rsidR="00CC24CD" w:rsidRDefault="00CC24CD" w:rsidP="00E5196A">
      <w:pPr>
        <w:pStyle w:val="NoSpacing"/>
      </w:pPr>
      <w:r>
        <w:t>I understand that persistent late or non-payment of fees will jeopardise my child’s continued attendance at the Club.</w:t>
      </w:r>
    </w:p>
    <w:p w:rsidR="00CC24CD" w:rsidRDefault="00CC24CD" w:rsidP="00E5196A">
      <w:pPr>
        <w:pStyle w:val="NoSpacing"/>
      </w:pPr>
    </w:p>
    <w:p w:rsidR="00CC24CD" w:rsidRDefault="00CC24CD" w:rsidP="00E5196A">
      <w:pPr>
        <w:pStyle w:val="NoSpacing"/>
      </w:pPr>
      <w:r>
        <w:t>I confirm that the information given above is correct, and I will contact the Supervisor as soon as any of the details change.</w:t>
      </w:r>
    </w:p>
    <w:p w:rsidR="00CC24CD" w:rsidRDefault="00CC24CD" w:rsidP="00E5196A">
      <w:pPr>
        <w:pStyle w:val="NoSpacing"/>
      </w:pPr>
    </w:p>
    <w:p w:rsidR="00CC24CD" w:rsidRDefault="00CC24CD" w:rsidP="00E5196A">
      <w:pPr>
        <w:pStyle w:val="NoSpacing"/>
      </w:pPr>
      <w:r>
        <w:t>Name of parent/carer:_______________________________ Signature: _______________________</w:t>
      </w:r>
    </w:p>
    <w:p w:rsidR="00CC24CD" w:rsidRDefault="00CC24CD" w:rsidP="00E5196A">
      <w:pPr>
        <w:pStyle w:val="NoSpacing"/>
      </w:pPr>
    </w:p>
    <w:p w:rsidR="00CC24CD" w:rsidRPr="00D809C9" w:rsidRDefault="00CC24CD" w:rsidP="00E5196A">
      <w:pPr>
        <w:pStyle w:val="NoSpacing"/>
      </w:pPr>
      <w:r>
        <w:t xml:space="preserve">Date: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______________________________________________________</w:t>
      </w:r>
    </w:p>
    <w:p w:rsidR="00E5196A" w:rsidRPr="009A3642" w:rsidRDefault="00E5196A">
      <w:pPr>
        <w:pStyle w:val="NoSpacing"/>
      </w:pPr>
    </w:p>
    <w:sectPr w:rsidR="00E5196A" w:rsidRPr="009A3642" w:rsidSect="00D66C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642"/>
    <w:rsid w:val="00326133"/>
    <w:rsid w:val="00330BD3"/>
    <w:rsid w:val="003D3E9E"/>
    <w:rsid w:val="004125BC"/>
    <w:rsid w:val="00527FB9"/>
    <w:rsid w:val="00617A7C"/>
    <w:rsid w:val="00641A55"/>
    <w:rsid w:val="009A3642"/>
    <w:rsid w:val="00CC24CD"/>
    <w:rsid w:val="00D66C01"/>
    <w:rsid w:val="00D809C9"/>
    <w:rsid w:val="00DC0CCF"/>
    <w:rsid w:val="00E14E2A"/>
    <w:rsid w:val="00E5196A"/>
    <w:rsid w:val="00EA24B3"/>
    <w:rsid w:val="00F0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696762-5B93-4DE2-ABAE-636CF4E28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6C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A364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0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0C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5787F9A5</Template>
  <TotalTime>0</TotalTime>
  <Pages>2</Pages>
  <Words>281</Words>
  <Characters>1604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</dc:creator>
  <cp:keywords/>
  <dc:description/>
  <cp:lastModifiedBy>N Bonell</cp:lastModifiedBy>
  <cp:revision>2</cp:revision>
  <cp:lastPrinted>2012-05-22T14:11:00Z</cp:lastPrinted>
  <dcterms:created xsi:type="dcterms:W3CDTF">2016-01-08T13:45:00Z</dcterms:created>
  <dcterms:modified xsi:type="dcterms:W3CDTF">2016-01-08T13:45:00Z</dcterms:modified>
</cp:coreProperties>
</file>